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38A95" w14:textId="77777777" w:rsidR="00D51AA7" w:rsidRDefault="00D51AA7" w:rsidP="00D51AA7">
      <w:pPr>
        <w:jc w:val="center"/>
      </w:pPr>
      <w:r>
        <w:rPr>
          <w:noProof/>
        </w:rPr>
        <w:drawing>
          <wp:inline distT="0" distB="0" distL="0" distR="0" wp14:anchorId="7E659246" wp14:editId="19A9779A">
            <wp:extent cx="1543749" cy="1162685"/>
            <wp:effectExtent l="0" t="0" r="0" b="0"/>
            <wp:docPr id="1" name="Picture 1" descr="A drawing of a perso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ganandtinks Logo JP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64507" cy="1178319"/>
                    </a:xfrm>
                    <a:prstGeom prst="rect">
                      <a:avLst/>
                    </a:prstGeom>
                  </pic:spPr>
                </pic:pic>
              </a:graphicData>
            </a:graphic>
          </wp:inline>
        </w:drawing>
      </w:r>
    </w:p>
    <w:p w14:paraId="1CA84901" w14:textId="77777777" w:rsidR="00291899" w:rsidRPr="00291899" w:rsidRDefault="00291899" w:rsidP="00D51AA7">
      <w:pPr>
        <w:jc w:val="center"/>
        <w:rPr>
          <w:rFonts w:ascii="Arial" w:hAnsi="Arial" w:cs="Arial"/>
          <w:b/>
          <w:sz w:val="28"/>
          <w:szCs w:val="28"/>
        </w:rPr>
      </w:pPr>
      <w:r w:rsidRPr="00291899">
        <w:rPr>
          <w:rFonts w:ascii="Arial" w:hAnsi="Arial" w:cs="Arial"/>
          <w:b/>
          <w:sz w:val="28"/>
          <w:szCs w:val="28"/>
        </w:rPr>
        <w:t>Director / Trustee Code of Conduct</w:t>
      </w:r>
    </w:p>
    <w:p w14:paraId="7F055ACA" w14:textId="77777777" w:rsidR="006A42AC" w:rsidRPr="007C6679" w:rsidRDefault="006A42AC" w:rsidP="007C6679">
      <w:pPr>
        <w:rPr>
          <w:rFonts w:ascii="Arial" w:hAnsi="Arial" w:cs="Arial"/>
          <w:sz w:val="24"/>
          <w:szCs w:val="24"/>
        </w:rPr>
      </w:pPr>
      <w:r w:rsidRPr="007C6679">
        <w:rPr>
          <w:rFonts w:ascii="Arial" w:hAnsi="Arial" w:cs="Arial"/>
          <w:sz w:val="24"/>
          <w:szCs w:val="24"/>
        </w:rPr>
        <w:t xml:space="preserve">In my role as a Nottingham Narrow Boat Project Director / Trustee, I will ensure that I meet the eligibility criteria to act as a Director / Trustee under the Charities Act. </w:t>
      </w:r>
    </w:p>
    <w:p w14:paraId="0B78F6C4" w14:textId="77777777" w:rsidR="006A42AC" w:rsidRPr="007C6679" w:rsidRDefault="006A42AC" w:rsidP="007C6679">
      <w:pPr>
        <w:rPr>
          <w:rFonts w:ascii="Arial" w:hAnsi="Arial" w:cs="Arial"/>
          <w:sz w:val="24"/>
          <w:szCs w:val="24"/>
        </w:rPr>
      </w:pPr>
      <w:r w:rsidRPr="007C6679">
        <w:rPr>
          <w:rFonts w:ascii="Arial" w:hAnsi="Arial" w:cs="Arial"/>
          <w:sz w:val="24"/>
          <w:szCs w:val="24"/>
        </w:rPr>
        <w:t xml:space="preserve">I will not act as a Director / Trustee if I: </w:t>
      </w:r>
    </w:p>
    <w:p w14:paraId="3A9F6896" w14:textId="77777777" w:rsidR="006A42AC" w:rsidRPr="007C6679" w:rsidRDefault="006A42AC" w:rsidP="007C6679">
      <w:pPr>
        <w:rPr>
          <w:rFonts w:ascii="Arial" w:hAnsi="Arial" w:cs="Arial"/>
          <w:sz w:val="24"/>
          <w:szCs w:val="24"/>
        </w:rPr>
      </w:pPr>
      <w:r w:rsidRPr="007C6679">
        <w:rPr>
          <w:rFonts w:ascii="Arial" w:hAnsi="Arial" w:cs="Arial"/>
          <w:sz w:val="24"/>
          <w:szCs w:val="24"/>
        </w:rPr>
        <w:t xml:space="preserve">• have an unspent conviction for an offence involving dishonesty or deception (such as fraud) </w:t>
      </w:r>
    </w:p>
    <w:p w14:paraId="107C22DA" w14:textId="77777777" w:rsidR="006A42AC" w:rsidRPr="007C6679" w:rsidRDefault="006A42AC" w:rsidP="007C6679">
      <w:pPr>
        <w:rPr>
          <w:rFonts w:ascii="Arial" w:hAnsi="Arial" w:cs="Arial"/>
          <w:sz w:val="24"/>
          <w:szCs w:val="24"/>
        </w:rPr>
      </w:pPr>
      <w:r w:rsidRPr="007C6679">
        <w:rPr>
          <w:rFonts w:ascii="Arial" w:hAnsi="Arial" w:cs="Arial"/>
          <w:sz w:val="24"/>
          <w:szCs w:val="24"/>
        </w:rPr>
        <w:t xml:space="preserve">• am bankrupt or have entered into a formal arrangement (e.g. an individual voluntary arrangement) with a creditor </w:t>
      </w:r>
    </w:p>
    <w:p w14:paraId="0551CF4E" w14:textId="77777777" w:rsidR="006A42AC" w:rsidRPr="007C6679" w:rsidRDefault="006A42AC" w:rsidP="007C6679">
      <w:pPr>
        <w:rPr>
          <w:rFonts w:ascii="Arial" w:hAnsi="Arial" w:cs="Arial"/>
          <w:sz w:val="24"/>
          <w:szCs w:val="24"/>
        </w:rPr>
      </w:pPr>
      <w:r w:rsidRPr="007C6679">
        <w:rPr>
          <w:rFonts w:ascii="Arial" w:hAnsi="Arial" w:cs="Arial"/>
          <w:sz w:val="24"/>
          <w:szCs w:val="24"/>
        </w:rPr>
        <w:t xml:space="preserve">• have been removed as a company director or charity Trustee because of wrong-doing </w:t>
      </w:r>
    </w:p>
    <w:p w14:paraId="2E8A891A" w14:textId="77777777" w:rsidR="006A42AC" w:rsidRPr="007C6679" w:rsidRDefault="006A42AC" w:rsidP="007C6679">
      <w:pPr>
        <w:rPr>
          <w:rFonts w:ascii="Arial" w:hAnsi="Arial" w:cs="Arial"/>
          <w:sz w:val="24"/>
          <w:szCs w:val="24"/>
        </w:rPr>
      </w:pPr>
      <w:r w:rsidRPr="007C6679">
        <w:rPr>
          <w:rFonts w:ascii="Arial" w:hAnsi="Arial" w:cs="Arial"/>
          <w:sz w:val="24"/>
          <w:szCs w:val="24"/>
        </w:rPr>
        <w:t xml:space="preserve">I will comply with the Project’s Articles, Rules and other governance documents and the law. I will act in a manner consistent with my legal duties. </w:t>
      </w:r>
    </w:p>
    <w:p w14:paraId="13BA72E7" w14:textId="77777777" w:rsidR="006A42AC" w:rsidRPr="007C6679" w:rsidRDefault="006A42AC" w:rsidP="007C6679">
      <w:pPr>
        <w:rPr>
          <w:rFonts w:ascii="Arial" w:hAnsi="Arial" w:cs="Arial"/>
          <w:sz w:val="24"/>
          <w:szCs w:val="24"/>
        </w:rPr>
      </w:pPr>
      <w:r w:rsidRPr="007C6679">
        <w:rPr>
          <w:rFonts w:ascii="Arial" w:hAnsi="Arial" w:cs="Arial"/>
          <w:sz w:val="24"/>
          <w:szCs w:val="24"/>
        </w:rPr>
        <w:t xml:space="preserve">I will always act in the Projects best interests, with integrity and in a forthright and ethical manner. </w:t>
      </w:r>
    </w:p>
    <w:p w14:paraId="72D6D431" w14:textId="77777777" w:rsidR="006A42AC" w:rsidRPr="007C6679" w:rsidRDefault="006A42AC" w:rsidP="007C6679">
      <w:pPr>
        <w:rPr>
          <w:rFonts w:ascii="Arial" w:hAnsi="Arial" w:cs="Arial"/>
          <w:sz w:val="24"/>
          <w:szCs w:val="24"/>
        </w:rPr>
      </w:pPr>
      <w:r w:rsidRPr="007C6679">
        <w:rPr>
          <w:rFonts w:ascii="Arial" w:hAnsi="Arial" w:cs="Arial"/>
          <w:sz w:val="24"/>
          <w:szCs w:val="24"/>
        </w:rPr>
        <w:t xml:space="preserve">I will do what I and my co-Directors (and no-one else) decide will best enable the charity to carry out its purposes. </w:t>
      </w:r>
    </w:p>
    <w:p w14:paraId="3697588F" w14:textId="77777777" w:rsidR="006A42AC" w:rsidRPr="007C6679" w:rsidRDefault="006A42AC" w:rsidP="007C6679">
      <w:pPr>
        <w:rPr>
          <w:rFonts w:ascii="Arial" w:hAnsi="Arial" w:cs="Arial"/>
          <w:sz w:val="24"/>
          <w:szCs w:val="24"/>
        </w:rPr>
      </w:pPr>
      <w:r w:rsidRPr="007C6679">
        <w:rPr>
          <w:rFonts w:ascii="Arial" w:hAnsi="Arial" w:cs="Arial"/>
          <w:sz w:val="24"/>
          <w:szCs w:val="24"/>
        </w:rPr>
        <w:t xml:space="preserve">In consultation with my co-Directors, I will make balanced and adequately informed decisions about the Project. </w:t>
      </w:r>
    </w:p>
    <w:p w14:paraId="672D2A0F" w14:textId="77777777" w:rsidR="006A42AC" w:rsidRPr="007C6679" w:rsidRDefault="006A42AC" w:rsidP="007C6679">
      <w:pPr>
        <w:rPr>
          <w:rFonts w:ascii="Arial" w:hAnsi="Arial" w:cs="Arial"/>
          <w:sz w:val="24"/>
          <w:szCs w:val="24"/>
        </w:rPr>
      </w:pPr>
      <w:r w:rsidRPr="007C6679">
        <w:rPr>
          <w:rFonts w:ascii="Arial" w:hAnsi="Arial" w:cs="Arial"/>
          <w:sz w:val="24"/>
          <w:szCs w:val="24"/>
        </w:rPr>
        <w:t xml:space="preserve">I will avoid putting myself in a position where my duty to the Project conflicts with my personal interests or loyalty to any other person or body. </w:t>
      </w:r>
    </w:p>
    <w:p w14:paraId="4AB35F8F" w14:textId="77777777" w:rsidR="006A42AC" w:rsidRPr="007C6679" w:rsidRDefault="006A42AC" w:rsidP="007C6679">
      <w:pPr>
        <w:rPr>
          <w:rFonts w:ascii="Arial" w:hAnsi="Arial" w:cs="Arial"/>
          <w:sz w:val="24"/>
          <w:szCs w:val="24"/>
        </w:rPr>
      </w:pPr>
      <w:r w:rsidRPr="007C6679">
        <w:rPr>
          <w:rFonts w:ascii="Arial" w:hAnsi="Arial" w:cs="Arial"/>
          <w:sz w:val="24"/>
          <w:szCs w:val="24"/>
        </w:rPr>
        <w:t xml:space="preserve">I will comply with the Project’s procedures relating to conflicts of interest and will declare any conflicts promptly to the Company Secretary. </w:t>
      </w:r>
    </w:p>
    <w:p w14:paraId="5E65D02E" w14:textId="77777777" w:rsidR="006A42AC" w:rsidRPr="007C6679" w:rsidRDefault="006A42AC" w:rsidP="007C6679">
      <w:pPr>
        <w:rPr>
          <w:rFonts w:ascii="Arial" w:hAnsi="Arial" w:cs="Arial"/>
          <w:sz w:val="24"/>
          <w:szCs w:val="24"/>
        </w:rPr>
      </w:pPr>
      <w:r w:rsidRPr="007C6679">
        <w:rPr>
          <w:rFonts w:ascii="Arial" w:hAnsi="Arial" w:cs="Arial"/>
          <w:sz w:val="24"/>
          <w:szCs w:val="24"/>
        </w:rPr>
        <w:t xml:space="preserve">I will not participate in any Board decision where there is a conflict of interest and will take advice from the Chair, the Deputy Chair or the Company Secretary if I am uncertain about a potential or perceived conflict of interest. </w:t>
      </w:r>
    </w:p>
    <w:p w14:paraId="02F06FBF" w14:textId="77777777" w:rsidR="006A42AC" w:rsidRPr="007C6679" w:rsidRDefault="006A42AC" w:rsidP="007C6679">
      <w:pPr>
        <w:rPr>
          <w:rFonts w:ascii="Arial" w:hAnsi="Arial" w:cs="Arial"/>
          <w:sz w:val="24"/>
          <w:szCs w:val="24"/>
        </w:rPr>
      </w:pPr>
      <w:r w:rsidRPr="007C6679">
        <w:rPr>
          <w:rFonts w:ascii="Arial" w:hAnsi="Arial" w:cs="Arial"/>
          <w:sz w:val="24"/>
          <w:szCs w:val="24"/>
        </w:rPr>
        <w:t xml:space="preserve">I will not receive any benefit from the charity unless it complies with the Project’s Articles and is properly authorised and is clearly in the charity’s interests. This includes anyone who is financially connected to me, such as a partner, dependent child or business partner. </w:t>
      </w:r>
    </w:p>
    <w:p w14:paraId="5CFBAF9A" w14:textId="77777777" w:rsidR="007C6679" w:rsidRPr="007C6679" w:rsidRDefault="007C6679" w:rsidP="007C6679">
      <w:pPr>
        <w:rPr>
          <w:rFonts w:ascii="Arial" w:hAnsi="Arial" w:cs="Arial"/>
          <w:sz w:val="24"/>
          <w:szCs w:val="24"/>
        </w:rPr>
      </w:pPr>
      <w:r w:rsidRPr="007C6679">
        <w:rPr>
          <w:rFonts w:ascii="Arial" w:hAnsi="Arial" w:cs="Arial"/>
          <w:sz w:val="24"/>
          <w:szCs w:val="24"/>
        </w:rPr>
        <w:t>I will register any interest on the annual register of Director / Trustees interests.</w:t>
      </w:r>
    </w:p>
    <w:p w14:paraId="3E8C9026" w14:textId="77777777" w:rsidR="008A4A66" w:rsidRDefault="008A4A66" w:rsidP="007C6679">
      <w:pPr>
        <w:rPr>
          <w:rFonts w:ascii="Arial" w:hAnsi="Arial" w:cs="Arial"/>
          <w:sz w:val="24"/>
          <w:szCs w:val="24"/>
        </w:rPr>
      </w:pPr>
    </w:p>
    <w:p w14:paraId="3182CD2F" w14:textId="77777777" w:rsidR="007C6679" w:rsidRDefault="008A4A66" w:rsidP="008A4A66">
      <w:pPr>
        <w:jc w:val="center"/>
        <w:rPr>
          <w:rFonts w:ascii="Arial" w:hAnsi="Arial" w:cs="Arial"/>
          <w:b/>
          <w:sz w:val="28"/>
          <w:szCs w:val="28"/>
        </w:rPr>
      </w:pPr>
      <w:r>
        <w:rPr>
          <w:noProof/>
        </w:rPr>
        <w:lastRenderedPageBreak/>
        <w:drawing>
          <wp:inline distT="0" distB="0" distL="0" distR="0" wp14:anchorId="5C41EF5D" wp14:editId="6888B666">
            <wp:extent cx="1543749" cy="1162685"/>
            <wp:effectExtent l="0" t="0" r="0" b="0"/>
            <wp:docPr id="2" name="Picture 2" descr="A drawing of a perso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ganandtinks Logo JP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64507" cy="1178319"/>
                    </a:xfrm>
                    <a:prstGeom prst="rect">
                      <a:avLst/>
                    </a:prstGeom>
                  </pic:spPr>
                </pic:pic>
              </a:graphicData>
            </a:graphic>
          </wp:inline>
        </w:drawing>
      </w:r>
    </w:p>
    <w:p w14:paraId="02065394" w14:textId="77777777" w:rsidR="007C6679" w:rsidRPr="00291899" w:rsidRDefault="007C6679" w:rsidP="007C6679">
      <w:pPr>
        <w:jc w:val="center"/>
        <w:rPr>
          <w:rFonts w:ascii="Arial" w:hAnsi="Arial" w:cs="Arial"/>
          <w:b/>
          <w:sz w:val="28"/>
          <w:szCs w:val="28"/>
        </w:rPr>
      </w:pPr>
      <w:r w:rsidRPr="00291899">
        <w:rPr>
          <w:rFonts w:ascii="Arial" w:hAnsi="Arial" w:cs="Arial"/>
          <w:b/>
          <w:sz w:val="28"/>
          <w:szCs w:val="28"/>
        </w:rPr>
        <w:t>Director / Trustee Code of Conduct</w:t>
      </w:r>
      <w:r>
        <w:rPr>
          <w:rFonts w:ascii="Arial" w:hAnsi="Arial" w:cs="Arial"/>
          <w:b/>
          <w:sz w:val="28"/>
          <w:szCs w:val="28"/>
        </w:rPr>
        <w:t xml:space="preserve"> – Cont’d</w:t>
      </w:r>
    </w:p>
    <w:p w14:paraId="47C0FD87" w14:textId="77777777" w:rsidR="006A42AC" w:rsidRPr="007C6679" w:rsidRDefault="008A4A66" w:rsidP="007C6679">
      <w:pPr>
        <w:rPr>
          <w:rFonts w:ascii="Arial" w:hAnsi="Arial" w:cs="Arial"/>
          <w:sz w:val="24"/>
          <w:szCs w:val="24"/>
        </w:rPr>
      </w:pPr>
      <w:r w:rsidRPr="007C6679">
        <w:rPr>
          <w:rFonts w:ascii="Arial" w:hAnsi="Arial" w:cs="Arial"/>
          <w:sz w:val="24"/>
          <w:szCs w:val="24"/>
        </w:rPr>
        <w:t>I will act responsibly, reasonably and honestly</w:t>
      </w:r>
      <w:r>
        <w:rPr>
          <w:rFonts w:ascii="Arial" w:hAnsi="Arial" w:cs="Arial"/>
          <w:sz w:val="24"/>
          <w:szCs w:val="24"/>
        </w:rPr>
        <w:t xml:space="preserve"> and </w:t>
      </w:r>
      <w:r w:rsidR="006A42AC" w:rsidRPr="007C6679">
        <w:rPr>
          <w:rFonts w:ascii="Arial" w:hAnsi="Arial" w:cs="Arial"/>
          <w:sz w:val="24"/>
          <w:szCs w:val="24"/>
        </w:rPr>
        <w:t xml:space="preserve">I will: </w:t>
      </w:r>
    </w:p>
    <w:p w14:paraId="51CAF6B1" w14:textId="77777777" w:rsidR="006A42AC" w:rsidRPr="007C6679" w:rsidRDefault="006A42AC" w:rsidP="007C6679">
      <w:pPr>
        <w:rPr>
          <w:rFonts w:ascii="Arial" w:hAnsi="Arial" w:cs="Arial"/>
          <w:sz w:val="24"/>
          <w:szCs w:val="24"/>
        </w:rPr>
      </w:pPr>
      <w:r w:rsidRPr="007C6679">
        <w:rPr>
          <w:rFonts w:ascii="Arial" w:hAnsi="Arial" w:cs="Arial"/>
          <w:sz w:val="24"/>
          <w:szCs w:val="24"/>
        </w:rPr>
        <w:t>• make sure the Project’s assets are only used to support or carry out its purposes</w:t>
      </w:r>
      <w:r w:rsidR="007C6679" w:rsidRPr="007C6679">
        <w:rPr>
          <w:rFonts w:ascii="Arial" w:hAnsi="Arial" w:cs="Arial"/>
          <w:sz w:val="24"/>
          <w:szCs w:val="24"/>
        </w:rPr>
        <w:t>.</w:t>
      </w:r>
      <w:r w:rsidRPr="007C6679">
        <w:rPr>
          <w:rFonts w:ascii="Arial" w:hAnsi="Arial" w:cs="Arial"/>
          <w:sz w:val="24"/>
          <w:szCs w:val="24"/>
        </w:rPr>
        <w:t xml:space="preserve"> </w:t>
      </w:r>
    </w:p>
    <w:p w14:paraId="7266BC30" w14:textId="77777777" w:rsidR="006A42AC" w:rsidRPr="007C6679" w:rsidRDefault="006A42AC" w:rsidP="007C6679">
      <w:pPr>
        <w:rPr>
          <w:rFonts w:ascii="Arial" w:hAnsi="Arial" w:cs="Arial"/>
          <w:sz w:val="24"/>
          <w:szCs w:val="24"/>
        </w:rPr>
      </w:pPr>
      <w:r w:rsidRPr="007C6679">
        <w:rPr>
          <w:rFonts w:ascii="Arial" w:hAnsi="Arial" w:cs="Arial"/>
          <w:sz w:val="24"/>
          <w:szCs w:val="24"/>
        </w:rPr>
        <w:t>• avoid exposing the Project’s assets, beneficiaries or reputation to undue risk and not over-</w:t>
      </w:r>
      <w:r w:rsidR="00291899" w:rsidRPr="007C6679">
        <w:rPr>
          <w:rFonts w:ascii="Arial" w:hAnsi="Arial" w:cs="Arial"/>
          <w:sz w:val="24"/>
          <w:szCs w:val="24"/>
        </w:rPr>
        <w:t>c</w:t>
      </w:r>
      <w:r w:rsidRPr="007C6679">
        <w:rPr>
          <w:rFonts w:ascii="Arial" w:hAnsi="Arial" w:cs="Arial"/>
          <w:sz w:val="24"/>
          <w:szCs w:val="24"/>
        </w:rPr>
        <w:t>ommit the Project</w:t>
      </w:r>
      <w:r w:rsidR="007C6679" w:rsidRPr="007C6679">
        <w:rPr>
          <w:rFonts w:ascii="Arial" w:hAnsi="Arial" w:cs="Arial"/>
          <w:sz w:val="24"/>
          <w:szCs w:val="24"/>
        </w:rPr>
        <w:t>.</w:t>
      </w:r>
      <w:r w:rsidRPr="007C6679">
        <w:rPr>
          <w:rFonts w:ascii="Arial" w:hAnsi="Arial" w:cs="Arial"/>
          <w:sz w:val="24"/>
          <w:szCs w:val="24"/>
        </w:rPr>
        <w:t xml:space="preserve"> </w:t>
      </w:r>
    </w:p>
    <w:p w14:paraId="6A4E801C" w14:textId="77777777" w:rsidR="006A42AC" w:rsidRPr="007C6679" w:rsidRDefault="006A42AC" w:rsidP="007C6679">
      <w:pPr>
        <w:rPr>
          <w:rFonts w:ascii="Arial" w:hAnsi="Arial" w:cs="Arial"/>
          <w:sz w:val="24"/>
          <w:szCs w:val="24"/>
        </w:rPr>
      </w:pPr>
      <w:r w:rsidRPr="007C6679">
        <w:rPr>
          <w:rFonts w:ascii="Arial" w:hAnsi="Arial" w:cs="Arial"/>
          <w:sz w:val="24"/>
          <w:szCs w:val="24"/>
        </w:rPr>
        <w:t xml:space="preserve">• take special care when investing or borrowing </w:t>
      </w:r>
      <w:r w:rsidR="007C6679" w:rsidRPr="007C6679">
        <w:rPr>
          <w:rFonts w:ascii="Arial" w:hAnsi="Arial" w:cs="Arial"/>
          <w:sz w:val="24"/>
          <w:szCs w:val="24"/>
        </w:rPr>
        <w:t xml:space="preserve">and </w:t>
      </w:r>
      <w:r w:rsidRPr="007C6679">
        <w:rPr>
          <w:rFonts w:ascii="Arial" w:hAnsi="Arial" w:cs="Arial"/>
          <w:sz w:val="24"/>
          <w:szCs w:val="24"/>
        </w:rPr>
        <w:t>comply with any restrictions on spending funds or selling land</w:t>
      </w:r>
      <w:r w:rsidR="007C6679" w:rsidRPr="007C6679">
        <w:rPr>
          <w:rFonts w:ascii="Arial" w:hAnsi="Arial" w:cs="Arial"/>
          <w:sz w:val="24"/>
          <w:szCs w:val="24"/>
        </w:rPr>
        <w:t>.</w:t>
      </w:r>
    </w:p>
    <w:p w14:paraId="6095A9FB" w14:textId="77777777" w:rsidR="006A42AC" w:rsidRPr="007C6679" w:rsidRDefault="006A42AC" w:rsidP="007C6679">
      <w:pPr>
        <w:rPr>
          <w:rFonts w:ascii="Arial" w:hAnsi="Arial" w:cs="Arial"/>
          <w:sz w:val="24"/>
          <w:szCs w:val="24"/>
        </w:rPr>
      </w:pPr>
      <w:r w:rsidRPr="007C6679">
        <w:rPr>
          <w:rFonts w:ascii="Arial" w:hAnsi="Arial" w:cs="Arial"/>
          <w:sz w:val="24"/>
          <w:szCs w:val="24"/>
        </w:rPr>
        <w:t xml:space="preserve">I will maintain confidentiality on sensitive and confidential information and will abide by current data protection legislation. </w:t>
      </w:r>
    </w:p>
    <w:p w14:paraId="68A6ED07" w14:textId="77777777" w:rsidR="006A42AC" w:rsidRPr="007C6679" w:rsidRDefault="006A42AC" w:rsidP="007C6679">
      <w:pPr>
        <w:rPr>
          <w:rFonts w:ascii="Arial" w:hAnsi="Arial" w:cs="Arial"/>
          <w:sz w:val="24"/>
          <w:szCs w:val="24"/>
        </w:rPr>
      </w:pPr>
      <w:r w:rsidRPr="007C6679">
        <w:rPr>
          <w:rFonts w:ascii="Arial" w:hAnsi="Arial" w:cs="Arial"/>
          <w:sz w:val="24"/>
          <w:szCs w:val="24"/>
        </w:rPr>
        <w:t xml:space="preserve">I will work with my fellow Director / Trustees to ensure there are appropriate procedures and safeguards in place to protect the Project and take reasonable steps to ensure that these are followed. </w:t>
      </w:r>
    </w:p>
    <w:p w14:paraId="66E0267E" w14:textId="77777777" w:rsidR="006A42AC" w:rsidRPr="007C6679" w:rsidRDefault="006A42AC" w:rsidP="007C6679">
      <w:pPr>
        <w:rPr>
          <w:rFonts w:ascii="Arial" w:hAnsi="Arial" w:cs="Arial"/>
          <w:sz w:val="24"/>
          <w:szCs w:val="24"/>
        </w:rPr>
      </w:pPr>
      <w:r w:rsidRPr="007C6679">
        <w:rPr>
          <w:rFonts w:ascii="Arial" w:hAnsi="Arial" w:cs="Arial"/>
          <w:sz w:val="24"/>
          <w:szCs w:val="24"/>
        </w:rPr>
        <w:t xml:space="preserve">I will use reasonable care and skill, making good use of my skills and experience and taking appropriate advice when necessary. </w:t>
      </w:r>
    </w:p>
    <w:p w14:paraId="4031A0C4" w14:textId="77777777" w:rsidR="006A42AC" w:rsidRPr="007C6679" w:rsidRDefault="006A42AC" w:rsidP="007C6679">
      <w:pPr>
        <w:rPr>
          <w:rFonts w:ascii="Arial" w:hAnsi="Arial" w:cs="Arial"/>
          <w:sz w:val="24"/>
          <w:szCs w:val="24"/>
        </w:rPr>
      </w:pPr>
      <w:r w:rsidRPr="007C6679">
        <w:rPr>
          <w:rFonts w:ascii="Arial" w:hAnsi="Arial" w:cs="Arial"/>
          <w:sz w:val="24"/>
          <w:szCs w:val="24"/>
        </w:rPr>
        <w:t xml:space="preserve">I will give enough time, thought and energy to my role, for example, by preparing for, attending and actively participating in all </w:t>
      </w:r>
      <w:r w:rsidR="00291899" w:rsidRPr="007C6679">
        <w:rPr>
          <w:rFonts w:ascii="Arial" w:hAnsi="Arial" w:cs="Arial"/>
          <w:sz w:val="24"/>
          <w:szCs w:val="24"/>
        </w:rPr>
        <w:t>Trustee / Director</w:t>
      </w:r>
      <w:r w:rsidRPr="007C6679">
        <w:rPr>
          <w:rFonts w:ascii="Arial" w:hAnsi="Arial" w:cs="Arial"/>
          <w:sz w:val="24"/>
          <w:szCs w:val="24"/>
        </w:rPr>
        <w:t xml:space="preserve"> meetings. </w:t>
      </w:r>
    </w:p>
    <w:p w14:paraId="4AF155BF" w14:textId="77777777" w:rsidR="006A42AC" w:rsidRPr="007C6679" w:rsidRDefault="006A42AC" w:rsidP="007C6679">
      <w:pPr>
        <w:rPr>
          <w:rFonts w:ascii="Arial" w:hAnsi="Arial" w:cs="Arial"/>
          <w:sz w:val="24"/>
          <w:szCs w:val="24"/>
        </w:rPr>
      </w:pPr>
      <w:r w:rsidRPr="007C6679">
        <w:rPr>
          <w:rFonts w:ascii="Arial" w:hAnsi="Arial" w:cs="Arial"/>
          <w:sz w:val="24"/>
          <w:szCs w:val="24"/>
        </w:rPr>
        <w:t xml:space="preserve">I will help ensure that the Project complies with statutory accounting and reporting requirements. </w:t>
      </w:r>
    </w:p>
    <w:p w14:paraId="2773525C" w14:textId="77777777" w:rsidR="00D51AA7" w:rsidRPr="007C6679" w:rsidRDefault="006A42AC" w:rsidP="007C6679">
      <w:pPr>
        <w:rPr>
          <w:rFonts w:ascii="Arial" w:hAnsi="Arial" w:cs="Arial"/>
          <w:sz w:val="24"/>
          <w:szCs w:val="24"/>
        </w:rPr>
      </w:pPr>
      <w:r w:rsidRPr="007C6679">
        <w:rPr>
          <w:rFonts w:ascii="Arial" w:hAnsi="Arial" w:cs="Arial"/>
          <w:sz w:val="24"/>
          <w:szCs w:val="24"/>
        </w:rPr>
        <w:t>I will uphold the Project’s values of caring, open, local, involvement, excellence.</w:t>
      </w:r>
    </w:p>
    <w:p w14:paraId="0E2B6253" w14:textId="77777777" w:rsidR="00291899" w:rsidRPr="007C6679" w:rsidRDefault="00291899" w:rsidP="007C6679">
      <w:pPr>
        <w:rPr>
          <w:rFonts w:ascii="Arial" w:hAnsi="Arial" w:cs="Arial"/>
          <w:sz w:val="24"/>
          <w:szCs w:val="24"/>
        </w:rPr>
      </w:pPr>
    </w:p>
    <w:p w14:paraId="3167C7E5" w14:textId="77777777" w:rsidR="00291899" w:rsidRPr="007C6679" w:rsidRDefault="008A4A66" w:rsidP="007C6679">
      <w:pPr>
        <w:rPr>
          <w:rFonts w:ascii="Arial" w:hAnsi="Arial" w:cs="Arial"/>
          <w:sz w:val="24"/>
          <w:szCs w:val="24"/>
        </w:rPr>
      </w:pPr>
      <w:r>
        <w:rPr>
          <w:rFonts w:ascii="Arial" w:hAnsi="Arial" w:cs="Arial"/>
          <w:sz w:val="24"/>
          <w:szCs w:val="24"/>
        </w:rPr>
        <w:t>Name</w:t>
      </w:r>
    </w:p>
    <w:p w14:paraId="756C6971" w14:textId="77777777" w:rsidR="00291899" w:rsidRPr="007C6679" w:rsidRDefault="00291899" w:rsidP="007C6679">
      <w:pPr>
        <w:rPr>
          <w:rFonts w:ascii="Arial" w:hAnsi="Arial" w:cs="Arial"/>
          <w:sz w:val="24"/>
          <w:szCs w:val="24"/>
        </w:rPr>
      </w:pPr>
    </w:p>
    <w:p w14:paraId="5B15F84E" w14:textId="77777777" w:rsidR="008A4A66" w:rsidRDefault="008A4A66" w:rsidP="007C6679">
      <w:pPr>
        <w:rPr>
          <w:rFonts w:ascii="Arial" w:hAnsi="Arial" w:cs="Arial"/>
          <w:sz w:val="24"/>
          <w:szCs w:val="24"/>
        </w:rPr>
      </w:pPr>
    </w:p>
    <w:p w14:paraId="74E3A3AC" w14:textId="77777777" w:rsidR="00291899" w:rsidRPr="007C6679" w:rsidRDefault="00291899" w:rsidP="007C6679">
      <w:pPr>
        <w:rPr>
          <w:rFonts w:ascii="Arial" w:hAnsi="Arial" w:cs="Arial"/>
          <w:sz w:val="24"/>
          <w:szCs w:val="24"/>
        </w:rPr>
      </w:pPr>
      <w:r w:rsidRPr="007C6679">
        <w:rPr>
          <w:rFonts w:ascii="Arial" w:hAnsi="Arial" w:cs="Arial"/>
          <w:sz w:val="24"/>
          <w:szCs w:val="24"/>
        </w:rPr>
        <w:t>Signature</w:t>
      </w:r>
    </w:p>
    <w:p w14:paraId="5C0AE76E" w14:textId="77777777" w:rsidR="008A4A66" w:rsidRDefault="008A4A66" w:rsidP="007C6679">
      <w:pPr>
        <w:rPr>
          <w:rFonts w:ascii="Arial" w:hAnsi="Arial" w:cs="Arial"/>
          <w:sz w:val="24"/>
          <w:szCs w:val="24"/>
        </w:rPr>
      </w:pPr>
    </w:p>
    <w:p w14:paraId="295D612C" w14:textId="77777777" w:rsidR="00291899" w:rsidRPr="008A4A66" w:rsidRDefault="00291899" w:rsidP="007C6679">
      <w:pPr>
        <w:rPr>
          <w:rFonts w:ascii="Arial" w:hAnsi="Arial" w:cs="Arial"/>
          <w:sz w:val="24"/>
          <w:szCs w:val="24"/>
        </w:rPr>
      </w:pPr>
      <w:r w:rsidRPr="008A4A66">
        <w:rPr>
          <w:rFonts w:ascii="Arial" w:hAnsi="Arial" w:cs="Arial"/>
          <w:sz w:val="24"/>
          <w:szCs w:val="24"/>
        </w:rPr>
        <w:t>Date</w:t>
      </w:r>
    </w:p>
    <w:sectPr w:rsidR="00291899" w:rsidRPr="008A4A6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56A33" w14:textId="77777777" w:rsidR="0058254E" w:rsidRDefault="0058254E" w:rsidP="00D51AA7">
      <w:pPr>
        <w:spacing w:after="0" w:line="240" w:lineRule="auto"/>
      </w:pPr>
      <w:r>
        <w:separator/>
      </w:r>
    </w:p>
  </w:endnote>
  <w:endnote w:type="continuationSeparator" w:id="0">
    <w:p w14:paraId="437E71DB" w14:textId="77777777" w:rsidR="0058254E" w:rsidRDefault="0058254E" w:rsidP="00D51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C907" w14:textId="77777777" w:rsidR="00D51AA7" w:rsidRDefault="00D51AA7" w:rsidP="00D51AA7">
    <w:pPr>
      <w:pStyle w:val="NoSpacing"/>
      <w:jc w:val="center"/>
    </w:pPr>
    <w:r>
      <w:t>Nottingham Narrow Boat Project Ltd - Registered Charity 1176252</w:t>
    </w:r>
  </w:p>
  <w:p w14:paraId="35BCB79C" w14:textId="77777777" w:rsidR="00D51AA7" w:rsidRDefault="00D51AA7">
    <w:pPr>
      <w:pStyle w:val="Footer"/>
    </w:pPr>
  </w:p>
  <w:p w14:paraId="23DC99A4" w14:textId="77777777" w:rsidR="00D51AA7" w:rsidRDefault="00D51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E11F4" w14:textId="77777777" w:rsidR="0058254E" w:rsidRDefault="0058254E" w:rsidP="00D51AA7">
      <w:pPr>
        <w:spacing w:after="0" w:line="240" w:lineRule="auto"/>
      </w:pPr>
      <w:r>
        <w:separator/>
      </w:r>
    </w:p>
  </w:footnote>
  <w:footnote w:type="continuationSeparator" w:id="0">
    <w:p w14:paraId="3E2544CC" w14:textId="77777777" w:rsidR="0058254E" w:rsidRDefault="0058254E" w:rsidP="00D51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825931128"/>
      <w:docPartObj>
        <w:docPartGallery w:val="Page Numbers (Top of Page)"/>
        <w:docPartUnique/>
      </w:docPartObj>
    </w:sdtPr>
    <w:sdtEndPr>
      <w:rPr>
        <w:b/>
        <w:bCs/>
        <w:noProof/>
        <w:color w:val="auto"/>
        <w:spacing w:val="0"/>
      </w:rPr>
    </w:sdtEndPr>
    <w:sdtContent>
      <w:p w14:paraId="040A1772" w14:textId="77777777" w:rsidR="008A4A66" w:rsidRDefault="008A4A66">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23232E1" w14:textId="77777777" w:rsidR="008A4A66" w:rsidRDefault="008A4A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3982D09"/>
    <w:multiLevelType w:val="hybridMultilevel"/>
    <w:tmpl w:val="7850521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B846FD"/>
    <w:multiLevelType w:val="hybridMultilevel"/>
    <w:tmpl w:val="5AF84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4CC36E"/>
    <w:multiLevelType w:val="hybridMultilevel"/>
    <w:tmpl w:val="DE5BD1E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AEE0291"/>
    <w:multiLevelType w:val="hybridMultilevel"/>
    <w:tmpl w:val="362A66D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069041099">
    <w:abstractNumId w:val="0"/>
  </w:num>
  <w:num w:numId="2" w16cid:durableId="1640378228">
    <w:abstractNumId w:val="2"/>
  </w:num>
  <w:num w:numId="3" w16cid:durableId="729883275">
    <w:abstractNumId w:val="3"/>
  </w:num>
  <w:num w:numId="4" w16cid:durableId="287593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828"/>
    <w:rsid w:val="000606C4"/>
    <w:rsid w:val="00086504"/>
    <w:rsid w:val="00291899"/>
    <w:rsid w:val="002D210B"/>
    <w:rsid w:val="00553828"/>
    <w:rsid w:val="0058254E"/>
    <w:rsid w:val="006A42AC"/>
    <w:rsid w:val="007C6679"/>
    <w:rsid w:val="007D13CE"/>
    <w:rsid w:val="008A4A66"/>
    <w:rsid w:val="00B60F66"/>
    <w:rsid w:val="00D51A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33E61"/>
  <w15:chartTrackingRefBased/>
  <w15:docId w15:val="{491404AA-C9E3-4060-BCF2-B00AFA552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1AA7"/>
    <w:pPr>
      <w:spacing w:after="0" w:line="240" w:lineRule="auto"/>
    </w:pPr>
  </w:style>
  <w:style w:type="paragraph" w:styleId="Header">
    <w:name w:val="header"/>
    <w:basedOn w:val="Normal"/>
    <w:link w:val="HeaderChar"/>
    <w:uiPriority w:val="99"/>
    <w:unhideWhenUsed/>
    <w:rsid w:val="00D51A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1AA7"/>
  </w:style>
  <w:style w:type="paragraph" w:styleId="Footer">
    <w:name w:val="footer"/>
    <w:basedOn w:val="Normal"/>
    <w:link w:val="FooterChar"/>
    <w:uiPriority w:val="99"/>
    <w:unhideWhenUsed/>
    <w:rsid w:val="00D51A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1AA7"/>
  </w:style>
  <w:style w:type="paragraph" w:customStyle="1" w:styleId="Default">
    <w:name w:val="Default"/>
    <w:rsid w:val="006A42A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rry\Documents\Custom%20Office%20Templates\NNBP%20-%20Letter%20Hea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NNBP - Letter Head</Template>
  <TotalTime>0</TotalTime>
  <Pages>2</Pages>
  <Words>475</Words>
  <Characters>2712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Mulvaney</dc:creator>
  <cp:keywords/>
  <dc:description/>
  <cp:lastModifiedBy>CLO</cp:lastModifiedBy>
  <cp:revision>2</cp:revision>
  <dcterms:created xsi:type="dcterms:W3CDTF">2026-04-22T12:56:00Z</dcterms:created>
  <dcterms:modified xsi:type="dcterms:W3CDTF">2026-04-22T12:56:00Z</dcterms:modified>
</cp:coreProperties>
</file>